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816B82" w14:textId="77777777"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14:paraId="5D060B27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14:paraId="4BE6C876" w14:textId="77777777"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3B4048" wp14:editId="0C1DF9F4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80544" w14:textId="77777777" w:rsidR="00DB5271" w:rsidRPr="00C0296E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0296E">
                              <w:rPr>
                                <w:rFonts w:ascii="Lemon" w:hAnsi="Lemon"/>
                                <w:b/>
                                <w:color w:val="002060"/>
                                <w:sz w:val="3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B4048"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14:paraId="6DF80544" w14:textId="77777777" w:rsidR="00DB5271" w:rsidRPr="00C0296E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0296E">
                        <w:rPr>
                          <w:rFonts w:ascii="Lemon" w:hAnsi="Lemon"/>
                          <w:b/>
                          <w:color w:val="002060"/>
                          <w:sz w:val="3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14:paraId="6FA52E61" w14:textId="77777777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14:paraId="2EF14570" w14:textId="77777777"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750AB96A" wp14:editId="3778050E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14:paraId="79019973" w14:textId="1A6A10D3"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443767">
        <w:rPr>
          <w:b/>
          <w:color w:val="003963" w:themeColor="accent2" w:themeShade="80"/>
          <w:sz w:val="20"/>
        </w:rPr>
        <w:t>20</w:t>
      </w:r>
      <w:r w:rsidR="004254C4">
        <w:rPr>
          <w:b/>
          <w:color w:val="003963" w:themeColor="accent2" w:themeShade="80"/>
          <w:sz w:val="20"/>
        </w:rPr>
        <w:t xml:space="preserve"> de </w:t>
      </w:r>
      <w:proofErr w:type="gramStart"/>
      <w:r w:rsidR="00443767">
        <w:rPr>
          <w:b/>
          <w:color w:val="003963" w:themeColor="accent2" w:themeShade="80"/>
          <w:sz w:val="20"/>
        </w:rPr>
        <w:t>Dicie</w:t>
      </w:r>
      <w:r w:rsidR="004254C4">
        <w:rPr>
          <w:b/>
          <w:color w:val="003963" w:themeColor="accent2" w:themeShade="80"/>
          <w:sz w:val="20"/>
        </w:rPr>
        <w:t>mbre</w:t>
      </w:r>
      <w:proofErr w:type="gramEnd"/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14:paraId="4D68C0B8" w14:textId="74896E92"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0296E">
        <w:rPr>
          <w:b/>
          <w:color w:val="003963" w:themeColor="accent2" w:themeShade="80"/>
          <w:sz w:val="20"/>
        </w:rPr>
        <w:t xml:space="preserve"> </w:t>
      </w:r>
      <w:r w:rsidR="00443767">
        <w:rPr>
          <w:b/>
          <w:color w:val="003963" w:themeColor="accent2" w:themeShade="80"/>
          <w:sz w:val="20"/>
        </w:rPr>
        <w:t>NOVIEMBRE</w:t>
      </w:r>
      <w:r w:rsidR="00DE02A3">
        <w:rPr>
          <w:b/>
          <w:color w:val="003963" w:themeColor="accent2" w:themeShade="80"/>
          <w:sz w:val="20"/>
        </w:rPr>
        <w:t xml:space="preserve"> 2021</w:t>
      </w:r>
      <w:bookmarkStart w:id="0" w:name="_GoBack"/>
      <w:bookmarkEnd w:id="0"/>
    </w:p>
    <w:p w14:paraId="46B63B12" w14:textId="77777777"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14:paraId="5804EE6A" w14:textId="68979B35" w:rsidR="00377ABD" w:rsidRPr="00DB5271" w:rsidRDefault="00C0296E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5E722B88" wp14:editId="57FDB0C6">
            <wp:simplePos x="0" y="0"/>
            <wp:positionH relativeFrom="column">
              <wp:posOffset>-1885950</wp:posOffset>
            </wp:positionH>
            <wp:positionV relativeFrom="paragraph">
              <wp:posOffset>198755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C9B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266B325" wp14:editId="08F349BE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E4C8D1"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60B372" wp14:editId="1B2A3179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3C1A6"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</w:p>
    <w:sectPr w:rsidR="00377ABD" w:rsidRPr="00DB5271" w:rsidSect="00DB5271">
      <w:headerReference w:type="default" r:id="rId17"/>
      <w:footerReference w:type="default" r:id="rId18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872013" w14:textId="77777777" w:rsidR="00313DC0" w:rsidRDefault="00313DC0" w:rsidP="00590471">
      <w:r>
        <w:separator/>
      </w:r>
    </w:p>
  </w:endnote>
  <w:endnote w:type="continuationSeparator" w:id="0">
    <w:p w14:paraId="36976785" w14:textId="77777777" w:rsidR="00313DC0" w:rsidRDefault="00313DC0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altName w:val="Calibri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A9BA7E" w14:textId="77777777" w:rsidR="00D25D71" w:rsidRDefault="00D25D71" w:rsidP="00D25D71">
    <w:pPr>
      <w:pStyle w:val="Default"/>
    </w:pPr>
  </w:p>
  <w:p w14:paraId="20642C0C" w14:textId="77777777"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01A64" w14:textId="77777777" w:rsidR="00313DC0" w:rsidRDefault="00313DC0" w:rsidP="00590471">
      <w:r>
        <w:separator/>
      </w:r>
    </w:p>
  </w:footnote>
  <w:footnote w:type="continuationSeparator" w:id="0">
    <w:p w14:paraId="03BB1330" w14:textId="77777777" w:rsidR="00313DC0" w:rsidRDefault="00313DC0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7C1E4" w14:textId="77777777"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3A00CD3" wp14:editId="0E18F19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4B58E7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">
              <v:group id="Grupo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02AF"/>
    <w:rsid w:val="000068F4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3F5"/>
    <w:rsid w:val="000F3C9B"/>
    <w:rsid w:val="00112FD7"/>
    <w:rsid w:val="001253DD"/>
    <w:rsid w:val="001259E4"/>
    <w:rsid w:val="00143618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46E27"/>
    <w:rsid w:val="00272D29"/>
    <w:rsid w:val="0029260E"/>
    <w:rsid w:val="002B4549"/>
    <w:rsid w:val="002E5101"/>
    <w:rsid w:val="00310F17"/>
    <w:rsid w:val="00313DC0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254C4"/>
    <w:rsid w:val="00432112"/>
    <w:rsid w:val="00443767"/>
    <w:rsid w:val="00450F04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032A7"/>
    <w:rsid w:val="006716D8"/>
    <w:rsid w:val="00674AA4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96E04"/>
    <w:rsid w:val="00AE41B6"/>
    <w:rsid w:val="00AE68A8"/>
    <w:rsid w:val="00B32143"/>
    <w:rsid w:val="00B570C9"/>
    <w:rsid w:val="00B6466C"/>
    <w:rsid w:val="00B75BEF"/>
    <w:rsid w:val="00B76CDA"/>
    <w:rsid w:val="00BA5A9D"/>
    <w:rsid w:val="00C0296E"/>
    <w:rsid w:val="00C14078"/>
    <w:rsid w:val="00C67551"/>
    <w:rsid w:val="00C74F07"/>
    <w:rsid w:val="00C802B1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112"/>
    <w:rsid w:val="00DB5271"/>
    <w:rsid w:val="00DE02A3"/>
    <w:rsid w:val="00E26AED"/>
    <w:rsid w:val="00E31FFD"/>
    <w:rsid w:val="00E73AB8"/>
    <w:rsid w:val="00E77B5E"/>
    <w:rsid w:val="00E8380A"/>
    <w:rsid w:val="00E90A60"/>
    <w:rsid w:val="00E927B8"/>
    <w:rsid w:val="00ED47F7"/>
    <w:rsid w:val="00EE7E09"/>
    <w:rsid w:val="00F0223C"/>
    <w:rsid w:val="00F02998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7E34F36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cionar1">
    <w:name w:val="Mencionar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Tablanormal11">
    <w:name w:val="Tabla normal 1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21">
    <w:name w:val="Tabla normal 21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anormal31">
    <w:name w:val="Tabla normal 31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41">
    <w:name w:val="Tabla normal 41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normal51">
    <w:name w:val="Tabla normal 51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Tabladelista1clara1">
    <w:name w:val="Tabla de lista 1 clara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1clara-nfasis11">
    <w:name w:val="Tabla de list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1clara-nfasis21">
    <w:name w:val="Tabla de lista 1 clara - Énfasis 2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1clara-nfasis31">
    <w:name w:val="Tabla de list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1clara-nfasis41">
    <w:name w:val="Tabla de list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1clara-nfasis51">
    <w:name w:val="Tabla de list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1clara-nfasis61">
    <w:name w:val="Tabla de list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21">
    <w:name w:val="Tabla de list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2-nfasis11">
    <w:name w:val="Tabla de list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2-nfasis21">
    <w:name w:val="Tabla de list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2-nfasis31">
    <w:name w:val="Tabla de list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2-nfasis41">
    <w:name w:val="Tabla de list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2-nfasis51">
    <w:name w:val="Tabla de list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2-nfasis61">
    <w:name w:val="Tabla de list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31">
    <w:name w:val="Tabla de list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ladelista3-nfasis11">
    <w:name w:val="Tabla de list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Tabladelista3-nfasis21">
    <w:name w:val="Tabla de list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Tabladelista3-nfasis31">
    <w:name w:val="Tabla de list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Tabladelista3-nfasis41">
    <w:name w:val="Tabla de list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Tabladelista3-nfasis51">
    <w:name w:val="Tabla de list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Tabladelista3-nfasis61">
    <w:name w:val="Tabla de list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Tabladelista41">
    <w:name w:val="Tabla de list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4-nfasis11">
    <w:name w:val="Tabla de list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4-nfasis21">
    <w:name w:val="Tabla de list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4-nfasis31">
    <w:name w:val="Tabla de list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4-nfasis41">
    <w:name w:val="Tabla de list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4-nfasis51">
    <w:name w:val="Tabla de list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4-nfasis61">
    <w:name w:val="Tabla de list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5oscura1">
    <w:name w:val="Tabla de lista 5 oscura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11">
    <w:name w:val="Tabla de lista 5 oscura - Énfasis 1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21">
    <w:name w:val="Tabla de lista 5 oscura - Énfasis 2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31">
    <w:name w:val="Tabla de lista 5 oscura - Énfasis 3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41">
    <w:name w:val="Tabla de lista 5 oscura - Énfasis 4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51">
    <w:name w:val="Tabla de lista 5 oscura - Énfasis 5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5oscura-nfasis61">
    <w:name w:val="Tabla de lista 5 oscura - Énfasis 6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ladelista6concolores1">
    <w:name w:val="Tabla de list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delista6concolores-nfasis11">
    <w:name w:val="Tabla de list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delista6concolores-nfasis21">
    <w:name w:val="Tabla de list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delista6concolores-nfasis31">
    <w:name w:val="Tabla de list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delista6concolores-nfasis41">
    <w:name w:val="Tabla de list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delista6concolores-nfasis51">
    <w:name w:val="Tabla de list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delista6concolores-nfasis61">
    <w:name w:val="Tabla de list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lista7concolores1">
    <w:name w:val="Tabla de list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11">
    <w:name w:val="Tabla de list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21">
    <w:name w:val="Tabla de list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31">
    <w:name w:val="Tabla de list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41">
    <w:name w:val="Tabla de list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51">
    <w:name w:val="Tabla de list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delista7concolores-nfasis61">
    <w:name w:val="Tabla de list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aconcuadrculaclara1">
    <w:name w:val="Tabla con cuadrícula clara1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laconcuadrcula1clara1">
    <w:name w:val="Tabla con cuadrícula 1 clara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11">
    <w:name w:val="Tabla con cuadrícula 1 clara - Énfasis 1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o-nfasis21">
    <w:name w:val="Tabla con cuadrícula 1 Claro - Énfasis 2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41">
    <w:name w:val="Tabla con cuadrícula 1 clara - Énfasis 4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51">
    <w:name w:val="Tabla con cuadrícula 1 clara - Énfasis 5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61">
    <w:name w:val="Tabla con cuadrícula 1 clara - Énfasis 6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21">
    <w:name w:val="Tabla de cuadrícula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2-nfasis11">
    <w:name w:val="Tabla con cuadrícula 2 - Énfasis 1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2-nfasis21">
    <w:name w:val="Tabla con cuadrícula 2 - Énfasis 2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2-nfasis31">
    <w:name w:val="Tabla con cuadrícula 2 - Énfasis 3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2-nfasis41">
    <w:name w:val="Tabla con cuadrícula 2 - Énfasis 4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2-nfasis51">
    <w:name w:val="Tabla con cuadrícula 2 - Énfasis 5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2-nfasis61">
    <w:name w:val="Tabla con cuadrícula 2 - Énfasis 6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decuadrcula31">
    <w:name w:val="Tabla de cuadrícula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3-nfasis11">
    <w:name w:val="Tabla con cuadrícula 3 - Énfasis 1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3-nfasis21">
    <w:name w:val="Tabla con cuadrícula 3 - Énfasis 2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3-nfasis31">
    <w:name w:val="Tabla con cuadrícula 3 - Énfasis 3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3-nfasis41">
    <w:name w:val="Tabla con cuadrícula 3 - Énfasis 4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3-nfasis51">
    <w:name w:val="Tabla con cuadrícula 3 - Énfasis 5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3-nfasis61">
    <w:name w:val="Tabla con cuadrícula 3 - Énfasis 6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Tabladecuadrcula41">
    <w:name w:val="Tabla de cuadrícula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4-nfasis11">
    <w:name w:val="Tabla con cuadrícula 4 - Énfasis 1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4-nfasis21">
    <w:name w:val="Tabla con cuadrícula 4 - Énfasis 2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4-nfasis31">
    <w:name w:val="Tabla con cuadrícula 4 - Énfasis 3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4-nfasis41">
    <w:name w:val="Tabla con cuadrícula 4 - Énfasis 4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4-nfasis51">
    <w:name w:val="Tabla con cuadrícula 4 - Énfasis 5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4-nfasis61">
    <w:name w:val="Tabla con cuadrícula 4 - Énfasis 6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5oscura1">
    <w:name w:val="Tabla con cuadrícula 5 oscura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laconcuadrcula5oscura-nfasis11">
    <w:name w:val="Tabla con cuadrícula 5 oscura - Énfasis 1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Tablaconcuadrcula5oscura-nfasis21">
    <w:name w:val="Tabla con cuadrícula 5 oscura - Énfasis 2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Tablaconcuadrcula5oscura-nfasis31">
    <w:name w:val="Tabla con cuadrícula 5 oscura - Énfasis 3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Tablaconcuadrcula5oscura-nfasis41">
    <w:name w:val="Tabla con cuadrícula 5 oscura - Énfasis 4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Tablaconcuadrcula5oscura-nfasis51">
    <w:name w:val="Tabla con cuadrícula 5 oscura - Énfasis 5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Tablaconcuadrcula5oscura-nfasis61">
    <w:name w:val="Tabla con cuadrícula 5 oscura - Énfasis 6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Tablaconcuadrcula6concolores1">
    <w:name w:val="Tabla con cuadrícula 6 con colores1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aconcuadrcula6concolores-nfasis11">
    <w:name w:val="Tabla con cuadrícula 6 con colores - Énfasis 1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Tablaconcuadrcula6concolores-nfasis21">
    <w:name w:val="Tabla con cuadrícula 6 con colores - Énfasis 21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Tablaconcuadrcula6concolores-nfasis31">
    <w:name w:val="Tabla con cuadrícula 6 con colores - Énfasis 31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Tablaconcuadrcula6concolores-nfasis41">
    <w:name w:val="Tabla con cuadrícula 6 con colores - Énfasis 41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Tablaconcuadrcula6concolores-nfasis51">
    <w:name w:val="Tabla con cuadrícula 6 con colores - Énfasis 51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Tablaconcuadrcula6concolores-nfasis61">
    <w:name w:val="Tabla con cuadrícula 6 con colores - Énfasis 61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Tablaconcuadrcula7concolores1">
    <w:name w:val="Tabla con cuadrícula 7 con colores1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laconcuadrcula7concolores-nfasis11">
    <w:name w:val="Tabla con cuadrícula 7 con colores - Énfasis 1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Tablaconcuadrcula7concolores-nfasis21">
    <w:name w:val="Tabla con cuadrícula 7 con colores - Énfasis 21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Tablaconcuadrcula7concolores-nfasis31">
    <w:name w:val="Tabla con cuadrícula 7 con colores - Énfasis 31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Tablaconcuadrcula7concolores-nfasis41">
    <w:name w:val="Tabla con cuadrícula 7 con colores - Énfasis 41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Tablaconcuadrcula7concolores-nfasis51">
    <w:name w:val="Tabla con cuadrícula 7 con colores - Énfasis 51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Tablaconcuadrcula7concolores-nfasis61">
    <w:name w:val="Tabla con cuadrícula 7 con colores - Énfasis 61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Layout" Target="diagrams/layout1.xm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diagramData" Target="diagrams/data1.xm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QuickStyle" Target="diagrams/quickStyl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A4ECDBAD-D0B0-49D6-812B-CBAD2E9B5CA2}" type="pres">
      <dgm:prSet presAssocID="{A8C368D5-7A0D-49AD-80CD-801213A6AC86}" presName="hierFlow" presStyleCnt="0"/>
      <dgm:spPr/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798AD29E-616A-4D0D-8953-1FD50D8BE43A}" type="pres">
      <dgm:prSet presAssocID="{94371507-5F1F-42FC-82AE-EF0286A95678}" presName="Name14" presStyleCnt="0"/>
      <dgm:spPr/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</dgm:pt>
    <dgm:pt modelId="{B7B15A96-4228-46DC-A5A3-4669CE415CDE}" type="pres">
      <dgm:prSet presAssocID="{94371507-5F1F-42FC-82AE-EF0286A95678}" presName="hierChild2" presStyleCnt="0"/>
      <dgm:spPr/>
    </dgm:pt>
    <dgm:pt modelId="{DDB5617E-04B5-4171-821D-5C1416EFA0E5}" type="pres">
      <dgm:prSet presAssocID="{F70297A6-C3EE-410E-998D-490E86A6604D}" presName="Name19" presStyleLbl="parChTrans1D2" presStyleIdx="0" presStyleCnt="3"/>
      <dgm:spPr/>
    </dgm:pt>
    <dgm:pt modelId="{04B472C8-F450-4A03-BFB8-3BF40B02C95E}" type="pres">
      <dgm:prSet presAssocID="{DAE2F10A-6690-4C4C-8C46-54015B87DDE6}" presName="Name21" presStyleCnt="0"/>
      <dgm:spPr/>
    </dgm:pt>
    <dgm:pt modelId="{B6070954-D67A-424D-94BA-931482B515BD}" type="pres">
      <dgm:prSet presAssocID="{DAE2F10A-6690-4C4C-8C46-54015B87DDE6}" presName="level2Shape" presStyleLbl="node2" presStyleIdx="0" presStyleCnt="3"/>
      <dgm:spPr/>
    </dgm:pt>
    <dgm:pt modelId="{B04DEB4E-000D-4E0F-B816-5CF291D4DFE4}" type="pres">
      <dgm:prSet presAssocID="{DAE2F10A-6690-4C4C-8C46-54015B87DDE6}" presName="hierChild3" presStyleCnt="0"/>
      <dgm:spPr/>
    </dgm:pt>
    <dgm:pt modelId="{E4F3D293-4F02-4DCE-A8BD-5D997883D325}" type="pres">
      <dgm:prSet presAssocID="{AE31CCE7-1315-4BEB-B25F-87AC411BE0CE}" presName="Name19" presStyleLbl="parChTrans1D2" presStyleIdx="1" presStyleCnt="3"/>
      <dgm:spPr/>
    </dgm:pt>
    <dgm:pt modelId="{31F2E7CC-CF69-4C60-A8B2-B10EB1EEF16E}" type="pres">
      <dgm:prSet presAssocID="{AF24E347-9CB9-4077-BD80-BDAD3449CB8A}" presName="Name21" presStyleCnt="0"/>
      <dgm:spPr/>
    </dgm:pt>
    <dgm:pt modelId="{F8AAE983-3395-498C-B18E-19F5677A9F05}" type="pres">
      <dgm:prSet presAssocID="{AF24E347-9CB9-4077-BD80-BDAD3449CB8A}" presName="level2Shape" presStyleLbl="node2" presStyleIdx="1" presStyleCnt="3"/>
      <dgm:spPr/>
    </dgm:pt>
    <dgm:pt modelId="{95AA56C1-6356-4490-95B5-45B455B8009A}" type="pres">
      <dgm:prSet presAssocID="{AF24E347-9CB9-4077-BD80-BDAD3449CB8A}" presName="hierChild3" presStyleCnt="0"/>
      <dgm:spPr/>
    </dgm:pt>
    <dgm:pt modelId="{CBBE47B1-3C05-4B2E-B906-F9940686114C}" type="pres">
      <dgm:prSet presAssocID="{3A881971-E636-4970-9D2A-A5941C1F822D}" presName="Name19" presStyleLbl="parChTrans1D2" presStyleIdx="2" presStyleCnt="3"/>
      <dgm:spPr/>
    </dgm:pt>
    <dgm:pt modelId="{786DEE72-0D59-4517-B269-DF53E3AD0CCA}" type="pres">
      <dgm:prSet presAssocID="{FCB33C80-BEC6-452C-B45B-963587DEF027}" presName="Name21" presStyleCnt="0"/>
      <dgm:spPr/>
    </dgm:pt>
    <dgm:pt modelId="{60534E82-AF13-46B3-9875-9D890458E943}" type="pres">
      <dgm:prSet presAssocID="{FCB33C80-BEC6-452C-B45B-963587DEF027}" presName="level2Shape" presStyleLbl="node2" presStyleIdx="2" presStyleCnt="3"/>
      <dgm:spPr/>
    </dgm:pt>
    <dgm:pt modelId="{C928C93D-5FDB-4B3E-9ED1-3A9DEE88075A}" type="pres">
      <dgm:prSet presAssocID="{FCB33C80-BEC6-452C-B45B-963587DEF027}" presName="hierChild3" presStyleCnt="0"/>
      <dgm:spPr/>
    </dgm:pt>
    <dgm:pt modelId="{7E1A64A6-3B56-4C76-981E-B3716099625A}" type="pres">
      <dgm:prSet presAssocID="{06C80E52-B2DF-4114-ADC7-2E4F3B038A3B}" presName="Name19" presStyleLbl="parChTrans1D3" presStyleIdx="0" presStyleCnt="1"/>
      <dgm:spPr/>
    </dgm:pt>
    <dgm:pt modelId="{50D73F9A-3F1A-4E81-B94E-C2D518131923}" type="pres">
      <dgm:prSet presAssocID="{CB435092-B99B-484D-B7FA-4FDB1E796B09}" presName="Name21" presStyleCnt="0"/>
      <dgm:spPr/>
    </dgm:pt>
    <dgm:pt modelId="{789CB09E-0083-40C0-97BF-11493D1BE9D8}" type="pres">
      <dgm:prSet presAssocID="{CB435092-B99B-484D-B7FA-4FDB1E796B09}" presName="level2Shape" presStyleLbl="node3" presStyleIdx="0" presStyleCnt="1"/>
      <dgm:spPr/>
    </dgm:pt>
    <dgm:pt modelId="{254A3DC5-B7A2-4461-9D09-4A2B1E0914D2}" type="pres">
      <dgm:prSet presAssocID="{CB435092-B99B-484D-B7FA-4FDB1E796B09}" presName="hierChild3" presStyleCnt="0"/>
      <dgm:spPr/>
    </dgm:pt>
    <dgm:pt modelId="{E0389368-5C3B-417D-B5EE-1A521EDE600F}" type="pres">
      <dgm:prSet presAssocID="{250EF603-E7F2-46BB-B402-930C13538D40}" presName="Name19" presStyleLbl="parChTrans1D4" presStyleIdx="0" presStyleCnt="7"/>
      <dgm:spPr/>
    </dgm:pt>
    <dgm:pt modelId="{E9AAC8FD-18ED-42EA-B749-4B58E7DC7A40}" type="pres">
      <dgm:prSet presAssocID="{571F7011-D6E6-4317-AB8B-AB018938AAC1}" presName="Name21" presStyleCnt="0"/>
      <dgm:spPr/>
    </dgm:pt>
    <dgm:pt modelId="{1E6BD48F-F2DA-45FC-BEC8-3E9DF3FC70CE}" type="pres">
      <dgm:prSet presAssocID="{571F7011-D6E6-4317-AB8B-AB018938AAC1}" presName="level2Shape" presStyleLbl="asst3" presStyleIdx="0" presStyleCnt="4"/>
      <dgm:spPr/>
    </dgm:pt>
    <dgm:pt modelId="{CC5DECB3-6BE7-4E41-B43E-70AF3DB1A103}" type="pres">
      <dgm:prSet presAssocID="{571F7011-D6E6-4317-AB8B-AB018938AAC1}" presName="hierChild3" presStyleCnt="0"/>
      <dgm:spPr/>
    </dgm:pt>
    <dgm:pt modelId="{3D7D653F-A59B-4DFE-BD11-C35ADFBB3AF0}" type="pres">
      <dgm:prSet presAssocID="{B65BB9C5-444D-4E88-B754-7FAB3A07C5C8}" presName="Name19" presStyleLbl="parChTrans1D4" presStyleIdx="1" presStyleCnt="7"/>
      <dgm:spPr/>
    </dgm:pt>
    <dgm:pt modelId="{1A86F474-5FEB-465E-B19D-DF674F42C9E9}" type="pres">
      <dgm:prSet presAssocID="{CF94FFE9-F202-4E25-9147-50F1AC489E6C}" presName="Name21" presStyleCnt="0"/>
      <dgm:spPr/>
    </dgm:pt>
    <dgm:pt modelId="{860EC3CA-F037-4C4B-9381-06A79FE51B91}" type="pres">
      <dgm:prSet presAssocID="{CF94FFE9-F202-4E25-9147-50F1AC489E6C}" presName="level2Shape" presStyleLbl="asst3" presStyleIdx="1" presStyleCnt="4"/>
      <dgm:spPr/>
    </dgm:pt>
    <dgm:pt modelId="{145F5769-E8A1-4F95-A574-929BD7D52AE4}" type="pres">
      <dgm:prSet presAssocID="{CF94FFE9-F202-4E25-9147-50F1AC489E6C}" presName="hierChild3" presStyleCnt="0"/>
      <dgm:spPr/>
    </dgm:pt>
    <dgm:pt modelId="{BBAFC79D-FC5E-4B5C-864B-E1759CCD4210}" type="pres">
      <dgm:prSet presAssocID="{D3D34E84-8A3A-4631-87AB-DCC2DA6377ED}" presName="Name19" presStyleLbl="parChTrans1D4" presStyleIdx="2" presStyleCnt="7"/>
      <dgm:spPr/>
    </dgm:pt>
    <dgm:pt modelId="{28C1F5D8-842A-4700-81D5-9FF419B4D16C}" type="pres">
      <dgm:prSet presAssocID="{56772678-A4D4-4A99-8900-BF5EA9115A75}" presName="Name21" presStyleCnt="0"/>
      <dgm:spPr/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</dgm:pt>
    <dgm:pt modelId="{97042A2F-8899-43D2-9810-ECE16809743F}" type="pres">
      <dgm:prSet presAssocID="{56772678-A4D4-4A99-8900-BF5EA9115A75}" presName="hierChild3" presStyleCnt="0"/>
      <dgm:spPr/>
    </dgm:pt>
    <dgm:pt modelId="{FF6AE457-37C8-4513-AB60-F78B677D6D0E}" type="pres">
      <dgm:prSet presAssocID="{92C0AD2A-82F5-496F-9A89-03A6051B6684}" presName="Name19" presStyleLbl="parChTrans1D4" presStyleIdx="3" presStyleCnt="7"/>
      <dgm:spPr/>
    </dgm:pt>
    <dgm:pt modelId="{6E00F828-38B4-49F0-BFF6-14B03CD4229F}" type="pres">
      <dgm:prSet presAssocID="{9B99CD4D-C02D-42EE-A34E-2E3B1707D187}" presName="Name21" presStyleCnt="0"/>
      <dgm:spPr/>
    </dgm:pt>
    <dgm:pt modelId="{BF822A45-D91F-4273-B81C-0C7F907D7E8E}" type="pres">
      <dgm:prSet presAssocID="{9B99CD4D-C02D-42EE-A34E-2E3B1707D187}" presName="level2Shape" presStyleLbl="node4" presStyleIdx="0" presStyleCnt="3"/>
      <dgm:spPr/>
    </dgm:pt>
    <dgm:pt modelId="{16990F50-2C78-4821-A4BE-9A49E3DCC340}" type="pres">
      <dgm:prSet presAssocID="{9B99CD4D-C02D-42EE-A34E-2E3B1707D187}" presName="hierChild3" presStyleCnt="0"/>
      <dgm:spPr/>
    </dgm:pt>
    <dgm:pt modelId="{12369C30-37CD-495C-AB0D-4FFE5D4D8CEA}" type="pres">
      <dgm:prSet presAssocID="{B082696F-F287-4225-AEEC-A8FD7EB659E9}" presName="Name19" presStyleLbl="parChTrans1D4" presStyleIdx="4" presStyleCnt="7"/>
      <dgm:spPr/>
    </dgm:pt>
    <dgm:pt modelId="{0F18004F-C989-4C5D-BAC5-39EA48E0BEF4}" type="pres">
      <dgm:prSet presAssocID="{8F10C944-E25A-4335-9E74-72AD2423EC86}" presName="Name21" presStyleCnt="0"/>
      <dgm:spPr/>
    </dgm:pt>
    <dgm:pt modelId="{DEB2F83B-FC99-488E-8D84-7D7A6C29630C}" type="pres">
      <dgm:prSet presAssocID="{8F10C944-E25A-4335-9E74-72AD2423EC86}" presName="level2Shape" presStyleLbl="node4" presStyleIdx="1" presStyleCnt="3"/>
      <dgm:spPr/>
    </dgm:pt>
    <dgm:pt modelId="{E6FE9404-FE04-4BE2-B760-C0328BD06B6B}" type="pres">
      <dgm:prSet presAssocID="{8F10C944-E25A-4335-9E74-72AD2423EC86}" presName="hierChild3" presStyleCnt="0"/>
      <dgm:spPr/>
    </dgm:pt>
    <dgm:pt modelId="{05E21A48-0489-4A52-9D4D-6F64221D46A7}" type="pres">
      <dgm:prSet presAssocID="{9454E865-3DDE-4390-9262-5155BE196545}" presName="Name19" presStyleLbl="parChTrans1D4" presStyleIdx="5" presStyleCnt="7"/>
      <dgm:spPr/>
    </dgm:pt>
    <dgm:pt modelId="{AF62EF41-FC31-4C89-92D4-FF4FA5F33059}" type="pres">
      <dgm:prSet presAssocID="{8D5A2AB2-7436-4DFA-8C79-2AE4AD6FC49D}" presName="Name21" presStyleCnt="0"/>
      <dgm:spPr/>
    </dgm:pt>
    <dgm:pt modelId="{D2FFEE5C-0F52-412A-9126-3C91F100F527}" type="pres">
      <dgm:prSet presAssocID="{8D5A2AB2-7436-4DFA-8C79-2AE4AD6FC49D}" presName="level2Shape" presStyleLbl="asst3" presStyleIdx="3" presStyleCnt="4"/>
      <dgm:spPr/>
    </dgm:pt>
    <dgm:pt modelId="{02B8C4B2-9A0A-48EE-A39E-C30940A17E45}" type="pres">
      <dgm:prSet presAssocID="{8D5A2AB2-7436-4DFA-8C79-2AE4AD6FC49D}" presName="hierChild3" presStyleCnt="0"/>
      <dgm:spPr/>
    </dgm:pt>
    <dgm:pt modelId="{0FE7D2B8-2372-40B4-B9BE-0ED1BA551B43}" type="pres">
      <dgm:prSet presAssocID="{56BECDB2-B596-47E2-83FB-4FF2C7752874}" presName="Name19" presStyleLbl="parChTrans1D4" presStyleIdx="6" presStyleCnt="7"/>
      <dgm:spPr/>
    </dgm:pt>
    <dgm:pt modelId="{F2D8239C-2098-4A0D-9575-E89A0628F141}" type="pres">
      <dgm:prSet presAssocID="{7F1742BA-8F8A-4750-BF1C-A25417372549}" presName="Name21" presStyleCnt="0"/>
      <dgm:spPr/>
    </dgm:pt>
    <dgm:pt modelId="{332F977E-9B42-47BB-82CD-07D25A72FE13}" type="pres">
      <dgm:prSet presAssocID="{7F1742BA-8F8A-4750-BF1C-A25417372549}" presName="level2Shape" presStyleLbl="node4" presStyleIdx="2" presStyleCnt="3"/>
      <dgm:spPr/>
    </dgm:pt>
    <dgm:pt modelId="{9A68B6B4-DB85-4FE2-B67F-B840BB226FE4}" type="pres">
      <dgm:prSet presAssocID="{7F1742BA-8F8A-4750-BF1C-A25417372549}" presName="hierChild3" presStyleCnt="0"/>
      <dgm:spPr/>
    </dgm:pt>
    <dgm:pt modelId="{DE7C6AF4-7344-40F5-A88A-67789EAECABD}" type="pres">
      <dgm:prSet presAssocID="{A8C368D5-7A0D-49AD-80CD-801213A6AC86}" presName="bgShapesFlow" presStyleCnt="0"/>
      <dgm:spPr/>
    </dgm:pt>
  </dgm:ptLst>
  <dgm:cxnLst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590A7914-720E-470D-9F7E-600489FF904D}" type="presOf" srcId="{250EF603-E7F2-46BB-B402-930C13538D40}" destId="{E0389368-5C3B-417D-B5EE-1A521EDE600F}" srcOrd="0" destOrd="0" presId="urn:microsoft.com/office/officeart/2005/8/layout/hierarchy6"/>
    <dgm:cxn modelId="{A9A72825-7299-47DC-90EC-14C553481785}" type="presOf" srcId="{D3D34E84-8A3A-4631-87AB-DCC2DA6377ED}" destId="{BBAFC79D-FC5E-4B5C-864B-E1759CCD4210}" srcOrd="0" destOrd="0" presId="urn:microsoft.com/office/officeart/2005/8/layout/hierarchy6"/>
    <dgm:cxn modelId="{59A2A42D-6C6D-41E2-930B-CE074B54CBAF}" type="presOf" srcId="{A8C368D5-7A0D-49AD-80CD-801213A6AC86}" destId="{15DEA222-6755-4B94-8762-C4B6FB47CD52}" srcOrd="0" destOrd="0" presId="urn:microsoft.com/office/officeart/2005/8/layout/hierarchy6"/>
    <dgm:cxn modelId="{5ABA1633-110D-4CB8-A53A-57CEB883B412}" type="presOf" srcId="{8F10C944-E25A-4335-9E74-72AD2423EC86}" destId="{DEB2F83B-FC99-488E-8D84-7D7A6C29630C}" srcOrd="0" destOrd="0" presId="urn:microsoft.com/office/officeart/2005/8/layout/hierarchy6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C4C8A961-EDF9-40F6-AF74-2EF3F5258D1F}" type="presOf" srcId="{92C0AD2A-82F5-496F-9A89-03A6051B6684}" destId="{FF6AE457-37C8-4513-AB60-F78B677D6D0E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151F369-2C10-4B28-B06F-87346A6D3BFA}" type="presOf" srcId="{AE31CCE7-1315-4BEB-B25F-87AC411BE0CE}" destId="{E4F3D293-4F02-4DCE-A8BD-5D997883D325}" srcOrd="0" destOrd="0" presId="urn:microsoft.com/office/officeart/2005/8/layout/hierarchy6"/>
    <dgm:cxn modelId="{3CA68A4D-14B8-4FD7-91FB-707F48F8B5B3}" type="presOf" srcId="{AF24E347-9CB9-4077-BD80-BDAD3449CB8A}" destId="{F8AAE983-3395-498C-B18E-19F5677A9F05}" srcOrd="0" destOrd="0" presId="urn:microsoft.com/office/officeart/2005/8/layout/hierarchy6"/>
    <dgm:cxn modelId="{3112724F-7A56-4494-A2CE-53967B319F6E}" type="presOf" srcId="{9B99CD4D-C02D-42EE-A34E-2E3B1707D187}" destId="{BF822A45-D91F-4273-B81C-0C7F907D7E8E}" srcOrd="0" destOrd="0" presId="urn:microsoft.com/office/officeart/2005/8/layout/hierarchy6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89D53D54-0B1F-4479-AD7F-0B85E6946175}" type="presOf" srcId="{7F1742BA-8F8A-4750-BF1C-A25417372549}" destId="{332F977E-9B42-47BB-82CD-07D25A72FE13}" srcOrd="0" destOrd="0" presId="urn:microsoft.com/office/officeart/2005/8/layout/hierarchy6"/>
    <dgm:cxn modelId="{2A965D74-6881-4332-824B-05EB0F7FD953}" type="presOf" srcId="{9454E865-3DDE-4390-9262-5155BE196545}" destId="{05E21A48-0489-4A52-9D4D-6F64221D46A7}" srcOrd="0" destOrd="0" presId="urn:microsoft.com/office/officeart/2005/8/layout/hierarchy6"/>
    <dgm:cxn modelId="{C7646756-15E4-496D-9C23-BFB85609C890}" type="presOf" srcId="{B082696F-F287-4225-AEEC-A8FD7EB659E9}" destId="{12369C30-37CD-495C-AB0D-4FFE5D4D8CEA}" srcOrd="0" destOrd="0" presId="urn:microsoft.com/office/officeart/2005/8/layout/hierarchy6"/>
    <dgm:cxn modelId="{4C81235A-0EC1-4B2E-9288-6B6FE5B4A9F1}" type="presOf" srcId="{3A881971-E636-4970-9D2A-A5941C1F822D}" destId="{CBBE47B1-3C05-4B2E-B906-F9940686114C}" srcOrd="0" destOrd="0" presId="urn:microsoft.com/office/officeart/2005/8/layout/hierarchy6"/>
    <dgm:cxn modelId="{8EC34F92-B339-45C7-9774-47CE948C605D}" type="presOf" srcId="{DAE2F10A-6690-4C4C-8C46-54015B87DDE6}" destId="{B6070954-D67A-424D-94BA-931482B515BD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2BF233A5-16B9-47D9-AB9D-B77F224F181F}" type="presOf" srcId="{56BECDB2-B596-47E2-83FB-4FF2C7752874}" destId="{0FE7D2B8-2372-40B4-B9BE-0ED1BA551B43}" srcOrd="0" destOrd="0" presId="urn:microsoft.com/office/officeart/2005/8/layout/hierarchy6"/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606434B0-DB73-4F6D-B6B0-29E51260DA98}" type="presOf" srcId="{94371507-5F1F-42FC-82AE-EF0286A95678}" destId="{DD4B209D-20CA-48F3-89E9-40F3F587E625}" srcOrd="0" destOrd="0" presId="urn:microsoft.com/office/officeart/2005/8/layout/hierarchy6"/>
    <dgm:cxn modelId="{2E1373B5-D8D2-41BB-9943-CAA7C59263BC}" type="presOf" srcId="{56772678-A4D4-4A99-8900-BF5EA9115A75}" destId="{50F80B37-B2B1-4D8D-9704-64625E688EBE}" srcOrd="0" destOrd="0" presId="urn:microsoft.com/office/officeart/2005/8/layout/hierarchy6"/>
    <dgm:cxn modelId="{176B1CBE-CEE4-4174-842E-3E46E3BD1525}" type="presOf" srcId="{8D5A2AB2-7436-4DFA-8C79-2AE4AD6FC49D}" destId="{D2FFEE5C-0F52-412A-9126-3C91F100F527}" srcOrd="0" destOrd="0" presId="urn:microsoft.com/office/officeart/2005/8/layout/hierarchy6"/>
    <dgm:cxn modelId="{47C16ABE-E345-460C-9FBB-B233796CA34D}" type="presOf" srcId="{CF94FFE9-F202-4E25-9147-50F1AC489E6C}" destId="{860EC3CA-F037-4C4B-9381-06A79FE51B91}" srcOrd="0" destOrd="0" presId="urn:microsoft.com/office/officeart/2005/8/layout/hierarchy6"/>
    <dgm:cxn modelId="{710E1EDB-A228-4E3A-8B57-917D4FB7A681}" type="presOf" srcId="{571F7011-D6E6-4317-AB8B-AB018938AAC1}" destId="{1E6BD48F-F2DA-45FC-BEC8-3E9DF3FC70CE}" srcOrd="0" destOrd="0" presId="urn:microsoft.com/office/officeart/2005/8/layout/hierarchy6"/>
    <dgm:cxn modelId="{CF80F8DC-BA46-418E-B614-0B19F0008F3C}" type="presOf" srcId="{B65BB9C5-444D-4E88-B754-7FAB3A07C5C8}" destId="{3D7D653F-A59B-4DFE-BD11-C35ADFBB3AF0}" srcOrd="0" destOrd="0" presId="urn:microsoft.com/office/officeart/2005/8/layout/hierarchy6"/>
    <dgm:cxn modelId="{BE186FDD-8836-41C8-930C-81FCC131F564}" type="presOf" srcId="{CB435092-B99B-484D-B7FA-4FDB1E796B09}" destId="{789CB09E-0083-40C0-97BF-11493D1BE9D8}" srcOrd="0" destOrd="0" presId="urn:microsoft.com/office/officeart/2005/8/layout/hierarchy6"/>
    <dgm:cxn modelId="{9EF730DF-5D6C-4BAA-BB70-88924E64484F}" type="presOf" srcId="{06C80E52-B2DF-4114-ADC7-2E4F3B038A3B}" destId="{7E1A64A6-3B56-4C76-981E-B3716099625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1BACCFE4-E596-43F8-AFC8-7A5EDDF123D7}" type="presOf" srcId="{FCB33C80-BEC6-452C-B45B-963587DEF027}" destId="{60534E82-AF13-46B3-9875-9D890458E943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AC4E77F7-BDB7-4499-80B3-0E867AC5B230}" type="presOf" srcId="{F70297A6-C3EE-410E-998D-490E86A6604D}" destId="{DDB5617E-04B5-4171-821D-5C1416EFA0E5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85AE61B-7F81-4942-97D2-E123E1C534FD}" type="presParOf" srcId="{15DEA222-6755-4B94-8762-C4B6FB47CD52}" destId="{A4ECDBAD-D0B0-49D6-812B-CBAD2E9B5CA2}" srcOrd="0" destOrd="0" presId="urn:microsoft.com/office/officeart/2005/8/layout/hierarchy6"/>
    <dgm:cxn modelId="{129AA8C1-EC2C-4E73-B8F6-CC25D5CE0360}" type="presParOf" srcId="{A4ECDBAD-D0B0-49D6-812B-CBAD2E9B5CA2}" destId="{04D5E674-E2AE-462B-95EE-3E43B7B477DB}" srcOrd="0" destOrd="0" presId="urn:microsoft.com/office/officeart/2005/8/layout/hierarchy6"/>
    <dgm:cxn modelId="{6F8E6635-9200-45C6-A374-F3E3C9524A77}" type="presParOf" srcId="{04D5E674-E2AE-462B-95EE-3E43B7B477DB}" destId="{798AD29E-616A-4D0D-8953-1FD50D8BE43A}" srcOrd="0" destOrd="0" presId="urn:microsoft.com/office/officeart/2005/8/layout/hierarchy6"/>
    <dgm:cxn modelId="{7E3F59EB-5B7D-4904-A13D-5C1B8F1FA52D}" type="presParOf" srcId="{798AD29E-616A-4D0D-8953-1FD50D8BE43A}" destId="{DD4B209D-20CA-48F3-89E9-40F3F587E625}" srcOrd="0" destOrd="0" presId="urn:microsoft.com/office/officeart/2005/8/layout/hierarchy6"/>
    <dgm:cxn modelId="{9FFFFC56-FAB3-4BFC-A6A9-2180F99A11EC}" type="presParOf" srcId="{798AD29E-616A-4D0D-8953-1FD50D8BE43A}" destId="{B7B15A96-4228-46DC-A5A3-4669CE415CDE}" srcOrd="1" destOrd="0" presId="urn:microsoft.com/office/officeart/2005/8/layout/hierarchy6"/>
    <dgm:cxn modelId="{55A562A2-25E3-44DE-A1E7-38B72F6350FF}" type="presParOf" srcId="{B7B15A96-4228-46DC-A5A3-4669CE415CDE}" destId="{DDB5617E-04B5-4171-821D-5C1416EFA0E5}" srcOrd="0" destOrd="0" presId="urn:microsoft.com/office/officeart/2005/8/layout/hierarchy6"/>
    <dgm:cxn modelId="{C2166D1D-41C5-4B7C-A50B-A23F86B04AB7}" type="presParOf" srcId="{B7B15A96-4228-46DC-A5A3-4669CE415CDE}" destId="{04B472C8-F450-4A03-BFB8-3BF40B02C95E}" srcOrd="1" destOrd="0" presId="urn:microsoft.com/office/officeart/2005/8/layout/hierarchy6"/>
    <dgm:cxn modelId="{ED0AAAFB-349C-4711-AAF2-9296DD8338F7}" type="presParOf" srcId="{04B472C8-F450-4A03-BFB8-3BF40B02C95E}" destId="{B6070954-D67A-424D-94BA-931482B515BD}" srcOrd="0" destOrd="0" presId="urn:microsoft.com/office/officeart/2005/8/layout/hierarchy6"/>
    <dgm:cxn modelId="{B5AD96B1-4630-430B-BEBE-74742CFD63A5}" type="presParOf" srcId="{04B472C8-F450-4A03-BFB8-3BF40B02C95E}" destId="{B04DEB4E-000D-4E0F-B816-5CF291D4DFE4}" srcOrd="1" destOrd="0" presId="urn:microsoft.com/office/officeart/2005/8/layout/hierarchy6"/>
    <dgm:cxn modelId="{92018878-5EF9-4D61-971F-1960AE971D3C}" type="presParOf" srcId="{B7B15A96-4228-46DC-A5A3-4669CE415CDE}" destId="{E4F3D293-4F02-4DCE-A8BD-5D997883D325}" srcOrd="2" destOrd="0" presId="urn:microsoft.com/office/officeart/2005/8/layout/hierarchy6"/>
    <dgm:cxn modelId="{96370CEE-6B69-4F60-BF84-58A2B4303A09}" type="presParOf" srcId="{B7B15A96-4228-46DC-A5A3-4669CE415CDE}" destId="{31F2E7CC-CF69-4C60-A8B2-B10EB1EEF16E}" srcOrd="3" destOrd="0" presId="urn:microsoft.com/office/officeart/2005/8/layout/hierarchy6"/>
    <dgm:cxn modelId="{A4D4DEB4-C600-404F-BD7A-D5F70CD9DDF4}" type="presParOf" srcId="{31F2E7CC-CF69-4C60-A8B2-B10EB1EEF16E}" destId="{F8AAE983-3395-498C-B18E-19F5677A9F05}" srcOrd="0" destOrd="0" presId="urn:microsoft.com/office/officeart/2005/8/layout/hierarchy6"/>
    <dgm:cxn modelId="{51E54EA9-E28E-430D-88F5-07DD0AE000FF}" type="presParOf" srcId="{31F2E7CC-CF69-4C60-A8B2-B10EB1EEF16E}" destId="{95AA56C1-6356-4490-95B5-45B455B8009A}" srcOrd="1" destOrd="0" presId="urn:microsoft.com/office/officeart/2005/8/layout/hierarchy6"/>
    <dgm:cxn modelId="{896C12B0-EE6C-4820-A5E8-06E086EB17A5}" type="presParOf" srcId="{B7B15A96-4228-46DC-A5A3-4669CE415CDE}" destId="{CBBE47B1-3C05-4B2E-B906-F9940686114C}" srcOrd="4" destOrd="0" presId="urn:microsoft.com/office/officeart/2005/8/layout/hierarchy6"/>
    <dgm:cxn modelId="{3CAB8222-97E2-4449-9DF5-06253847B0AD}" type="presParOf" srcId="{B7B15A96-4228-46DC-A5A3-4669CE415CDE}" destId="{786DEE72-0D59-4517-B269-DF53E3AD0CCA}" srcOrd="5" destOrd="0" presId="urn:microsoft.com/office/officeart/2005/8/layout/hierarchy6"/>
    <dgm:cxn modelId="{EFF4D02E-472B-4C18-A311-9BD7803B8456}" type="presParOf" srcId="{786DEE72-0D59-4517-B269-DF53E3AD0CCA}" destId="{60534E82-AF13-46B3-9875-9D890458E943}" srcOrd="0" destOrd="0" presId="urn:microsoft.com/office/officeart/2005/8/layout/hierarchy6"/>
    <dgm:cxn modelId="{190EFC93-C497-4A10-9622-93477FC32DAF}" type="presParOf" srcId="{786DEE72-0D59-4517-B269-DF53E3AD0CCA}" destId="{C928C93D-5FDB-4B3E-9ED1-3A9DEE88075A}" srcOrd="1" destOrd="0" presId="urn:microsoft.com/office/officeart/2005/8/layout/hierarchy6"/>
    <dgm:cxn modelId="{8A4B1291-0B00-480D-BD3B-4C4077629275}" type="presParOf" srcId="{C928C93D-5FDB-4B3E-9ED1-3A9DEE88075A}" destId="{7E1A64A6-3B56-4C76-981E-B3716099625A}" srcOrd="0" destOrd="0" presId="urn:microsoft.com/office/officeart/2005/8/layout/hierarchy6"/>
    <dgm:cxn modelId="{69287880-0EC5-4E9E-AE7B-DD9CF4D52CAA}" type="presParOf" srcId="{C928C93D-5FDB-4B3E-9ED1-3A9DEE88075A}" destId="{50D73F9A-3F1A-4E81-B94E-C2D518131923}" srcOrd="1" destOrd="0" presId="urn:microsoft.com/office/officeart/2005/8/layout/hierarchy6"/>
    <dgm:cxn modelId="{BDFA49C1-1DE3-4C79-9DF9-09DCDC48F3A2}" type="presParOf" srcId="{50D73F9A-3F1A-4E81-B94E-C2D518131923}" destId="{789CB09E-0083-40C0-97BF-11493D1BE9D8}" srcOrd="0" destOrd="0" presId="urn:microsoft.com/office/officeart/2005/8/layout/hierarchy6"/>
    <dgm:cxn modelId="{A8848257-CB3B-44FF-BE3F-A83260205F56}" type="presParOf" srcId="{50D73F9A-3F1A-4E81-B94E-C2D518131923}" destId="{254A3DC5-B7A2-4461-9D09-4A2B1E0914D2}" srcOrd="1" destOrd="0" presId="urn:microsoft.com/office/officeart/2005/8/layout/hierarchy6"/>
    <dgm:cxn modelId="{85A333FE-898D-469B-AA19-3E8E19EA1435}" type="presParOf" srcId="{254A3DC5-B7A2-4461-9D09-4A2B1E0914D2}" destId="{E0389368-5C3B-417D-B5EE-1A521EDE600F}" srcOrd="0" destOrd="0" presId="urn:microsoft.com/office/officeart/2005/8/layout/hierarchy6"/>
    <dgm:cxn modelId="{011D55E0-8222-447B-AABC-8AEF60FC4AB3}" type="presParOf" srcId="{254A3DC5-B7A2-4461-9D09-4A2B1E0914D2}" destId="{E9AAC8FD-18ED-42EA-B749-4B58E7DC7A40}" srcOrd="1" destOrd="0" presId="urn:microsoft.com/office/officeart/2005/8/layout/hierarchy6"/>
    <dgm:cxn modelId="{7F6AADD5-EB40-4313-906E-9668AD51C927}" type="presParOf" srcId="{E9AAC8FD-18ED-42EA-B749-4B58E7DC7A40}" destId="{1E6BD48F-F2DA-45FC-BEC8-3E9DF3FC70CE}" srcOrd="0" destOrd="0" presId="urn:microsoft.com/office/officeart/2005/8/layout/hierarchy6"/>
    <dgm:cxn modelId="{B801C967-639F-4867-8289-910E613928A3}" type="presParOf" srcId="{E9AAC8FD-18ED-42EA-B749-4B58E7DC7A40}" destId="{CC5DECB3-6BE7-4E41-B43E-70AF3DB1A103}" srcOrd="1" destOrd="0" presId="urn:microsoft.com/office/officeart/2005/8/layout/hierarchy6"/>
    <dgm:cxn modelId="{FD6D080D-C324-4ACA-B268-C3AED201E563}" type="presParOf" srcId="{CC5DECB3-6BE7-4E41-B43E-70AF3DB1A103}" destId="{3D7D653F-A59B-4DFE-BD11-C35ADFBB3AF0}" srcOrd="0" destOrd="0" presId="urn:microsoft.com/office/officeart/2005/8/layout/hierarchy6"/>
    <dgm:cxn modelId="{2AC21872-9DEE-4667-AF42-73AD8D39EC84}" type="presParOf" srcId="{CC5DECB3-6BE7-4E41-B43E-70AF3DB1A103}" destId="{1A86F474-5FEB-465E-B19D-DF674F42C9E9}" srcOrd="1" destOrd="0" presId="urn:microsoft.com/office/officeart/2005/8/layout/hierarchy6"/>
    <dgm:cxn modelId="{4F68AA1D-98C8-493A-A4D8-CF02636BB9B3}" type="presParOf" srcId="{1A86F474-5FEB-465E-B19D-DF674F42C9E9}" destId="{860EC3CA-F037-4C4B-9381-06A79FE51B91}" srcOrd="0" destOrd="0" presId="urn:microsoft.com/office/officeart/2005/8/layout/hierarchy6"/>
    <dgm:cxn modelId="{7614983E-866F-4538-ABD5-EB85F5922F61}" type="presParOf" srcId="{1A86F474-5FEB-465E-B19D-DF674F42C9E9}" destId="{145F5769-E8A1-4F95-A574-929BD7D52AE4}" srcOrd="1" destOrd="0" presId="urn:microsoft.com/office/officeart/2005/8/layout/hierarchy6"/>
    <dgm:cxn modelId="{564ED9FB-2A66-472C-8F0A-0A77A9E5A614}" type="presParOf" srcId="{254A3DC5-B7A2-4461-9D09-4A2B1E0914D2}" destId="{BBAFC79D-FC5E-4B5C-864B-E1759CCD4210}" srcOrd="2" destOrd="0" presId="urn:microsoft.com/office/officeart/2005/8/layout/hierarchy6"/>
    <dgm:cxn modelId="{17036072-7B8A-4FC6-80ED-A864312D27DD}" type="presParOf" srcId="{254A3DC5-B7A2-4461-9D09-4A2B1E0914D2}" destId="{28C1F5D8-842A-4700-81D5-9FF419B4D16C}" srcOrd="3" destOrd="0" presId="urn:microsoft.com/office/officeart/2005/8/layout/hierarchy6"/>
    <dgm:cxn modelId="{DE7EB1CA-E9C7-46AE-9113-0964ED92E62F}" type="presParOf" srcId="{28C1F5D8-842A-4700-81D5-9FF419B4D16C}" destId="{50F80B37-B2B1-4D8D-9704-64625E688EBE}" srcOrd="0" destOrd="0" presId="urn:microsoft.com/office/officeart/2005/8/layout/hierarchy6"/>
    <dgm:cxn modelId="{DB44B764-322E-4F3A-8A16-3FEDF3CBA83E}" type="presParOf" srcId="{28C1F5D8-842A-4700-81D5-9FF419B4D16C}" destId="{97042A2F-8899-43D2-9810-ECE16809743F}" srcOrd="1" destOrd="0" presId="urn:microsoft.com/office/officeart/2005/8/layout/hierarchy6"/>
    <dgm:cxn modelId="{7BA4749B-0CB4-4928-AAE5-E10201A51924}" type="presParOf" srcId="{97042A2F-8899-43D2-9810-ECE16809743F}" destId="{FF6AE457-37C8-4513-AB60-F78B677D6D0E}" srcOrd="0" destOrd="0" presId="urn:microsoft.com/office/officeart/2005/8/layout/hierarchy6"/>
    <dgm:cxn modelId="{BBC90E13-4BFC-4A0F-925C-8CC5496F15D7}" type="presParOf" srcId="{97042A2F-8899-43D2-9810-ECE16809743F}" destId="{6E00F828-38B4-49F0-BFF6-14B03CD4229F}" srcOrd="1" destOrd="0" presId="urn:microsoft.com/office/officeart/2005/8/layout/hierarchy6"/>
    <dgm:cxn modelId="{F6F225B7-B2A1-4607-A799-6309381CECE4}" type="presParOf" srcId="{6E00F828-38B4-49F0-BFF6-14B03CD4229F}" destId="{BF822A45-D91F-4273-B81C-0C7F907D7E8E}" srcOrd="0" destOrd="0" presId="urn:microsoft.com/office/officeart/2005/8/layout/hierarchy6"/>
    <dgm:cxn modelId="{7B21C246-64DF-4B9E-8F6A-56BAD3936BEE}" type="presParOf" srcId="{6E00F828-38B4-49F0-BFF6-14B03CD4229F}" destId="{16990F50-2C78-4821-A4BE-9A49E3DCC340}" srcOrd="1" destOrd="0" presId="urn:microsoft.com/office/officeart/2005/8/layout/hierarchy6"/>
    <dgm:cxn modelId="{81DC2212-2720-40CD-91FB-3494E0A21520}" type="presParOf" srcId="{97042A2F-8899-43D2-9810-ECE16809743F}" destId="{12369C30-37CD-495C-AB0D-4FFE5D4D8CEA}" srcOrd="2" destOrd="0" presId="urn:microsoft.com/office/officeart/2005/8/layout/hierarchy6"/>
    <dgm:cxn modelId="{75A584A3-4BA5-48B0-ABFD-7C237F8A1D41}" type="presParOf" srcId="{97042A2F-8899-43D2-9810-ECE16809743F}" destId="{0F18004F-C989-4C5D-BAC5-39EA48E0BEF4}" srcOrd="3" destOrd="0" presId="urn:microsoft.com/office/officeart/2005/8/layout/hierarchy6"/>
    <dgm:cxn modelId="{2C6E80E7-B0D6-4FF0-A3D2-330885A72A90}" type="presParOf" srcId="{0F18004F-C989-4C5D-BAC5-39EA48E0BEF4}" destId="{DEB2F83B-FC99-488E-8D84-7D7A6C29630C}" srcOrd="0" destOrd="0" presId="urn:microsoft.com/office/officeart/2005/8/layout/hierarchy6"/>
    <dgm:cxn modelId="{5CAAE2E3-B524-4B0E-A4C0-189624C41BA5}" type="presParOf" srcId="{0F18004F-C989-4C5D-BAC5-39EA48E0BEF4}" destId="{E6FE9404-FE04-4BE2-B760-C0328BD06B6B}" srcOrd="1" destOrd="0" presId="urn:microsoft.com/office/officeart/2005/8/layout/hierarchy6"/>
    <dgm:cxn modelId="{24759501-86D0-4C53-91A2-27867D17D3D2}" type="presParOf" srcId="{254A3DC5-B7A2-4461-9D09-4A2B1E0914D2}" destId="{05E21A48-0489-4A52-9D4D-6F64221D46A7}" srcOrd="4" destOrd="0" presId="urn:microsoft.com/office/officeart/2005/8/layout/hierarchy6"/>
    <dgm:cxn modelId="{B2D1B852-5017-40CD-92CD-1679F44B5EB0}" type="presParOf" srcId="{254A3DC5-B7A2-4461-9D09-4A2B1E0914D2}" destId="{AF62EF41-FC31-4C89-92D4-FF4FA5F33059}" srcOrd="5" destOrd="0" presId="urn:microsoft.com/office/officeart/2005/8/layout/hierarchy6"/>
    <dgm:cxn modelId="{52C61507-E9C0-4B02-9E3A-6799D421A005}" type="presParOf" srcId="{AF62EF41-FC31-4C89-92D4-FF4FA5F33059}" destId="{D2FFEE5C-0F52-412A-9126-3C91F100F527}" srcOrd="0" destOrd="0" presId="urn:microsoft.com/office/officeart/2005/8/layout/hierarchy6"/>
    <dgm:cxn modelId="{832C010F-9733-43E1-8C28-905F57148900}" type="presParOf" srcId="{AF62EF41-FC31-4C89-92D4-FF4FA5F33059}" destId="{02B8C4B2-9A0A-48EE-A39E-C30940A17E45}" srcOrd="1" destOrd="0" presId="urn:microsoft.com/office/officeart/2005/8/layout/hierarchy6"/>
    <dgm:cxn modelId="{8AE78C84-90FF-470D-9B68-1BFC8469B536}" type="presParOf" srcId="{02B8C4B2-9A0A-48EE-A39E-C30940A17E45}" destId="{0FE7D2B8-2372-40B4-B9BE-0ED1BA551B43}" srcOrd="0" destOrd="0" presId="urn:microsoft.com/office/officeart/2005/8/layout/hierarchy6"/>
    <dgm:cxn modelId="{6D2F3062-4AE9-48FE-BBC8-5C39FA923810}" type="presParOf" srcId="{02B8C4B2-9A0A-48EE-A39E-C30940A17E45}" destId="{F2D8239C-2098-4A0D-9575-E89A0628F141}" srcOrd="1" destOrd="0" presId="urn:microsoft.com/office/officeart/2005/8/layout/hierarchy6"/>
    <dgm:cxn modelId="{85DFC9D7-F0AC-4079-8110-1411B89622FA}" type="presParOf" srcId="{F2D8239C-2098-4A0D-9575-E89A0628F141}" destId="{332F977E-9B42-47BB-82CD-07D25A72FE13}" srcOrd="0" destOrd="0" presId="urn:microsoft.com/office/officeart/2005/8/layout/hierarchy6"/>
    <dgm:cxn modelId="{CD77178B-4FA7-4D37-91B7-C7A7F83F0F16}" type="presParOf" srcId="{F2D8239C-2098-4A0D-9575-E89A0628F141}" destId="{9A68B6B4-DB85-4FE2-B67F-B840BB226FE4}" srcOrd="1" destOrd="0" presId="urn:microsoft.com/office/officeart/2005/8/layout/hierarchy6"/>
    <dgm:cxn modelId="{488C548D-3F0E-4753-9FB0-3FA6B4259D22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0A04AA4-3E38-45BF-81C1-DD8B6D8F1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50</Words>
  <Characters>278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2021-12-20T20:15:00Z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